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9"/>
        <w:gridCol w:w="6481"/>
      </w:tblGrid>
      <w:tr w:rsidR="00650259" w:rsidRPr="00846B76" w14:paraId="288AE92F" w14:textId="77777777" w:rsidTr="005D6CC7">
        <w:sdt>
          <w:sdtPr>
            <w:id w:val="1154723608"/>
            <w:placeholder>
              <w:docPart w:val="BD3281DCD73C4418993C5562CD75E21C"/>
            </w:placeholder>
            <w:temporary/>
            <w:showingPlcHdr/>
            <w15:appearance w15:val="hidden"/>
          </w:sdtPr>
          <w:sdtContent>
            <w:tc>
              <w:tcPr>
                <w:tcW w:w="1538" w:type="pct"/>
                <w:vAlign w:val="bottom"/>
              </w:tcPr>
              <w:p w14:paraId="4B5F7F54" w14:textId="77777777" w:rsidR="00650259" w:rsidRPr="00846B76" w:rsidRDefault="005D6CC7" w:rsidP="005D6CC7">
                <w:r w:rsidRPr="005D6CC7">
                  <w:t>Date</w:t>
                </w:r>
              </w:p>
            </w:tc>
          </w:sdtContent>
        </w:sdt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29A48B90" w14:textId="02C57796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4682BA9D" w14:textId="77777777" w:rsidTr="005D6CC7">
        <w:sdt>
          <w:sdtPr>
            <w:id w:val="1316608284"/>
            <w:placeholder>
              <w:docPart w:val="7BBA35962C2B4B2E80A64FEDCDB7F55E"/>
            </w:placeholder>
            <w:temporary/>
            <w:showingPlcHdr/>
            <w15:appearance w15:val="hidden"/>
          </w:sdtPr>
          <w:sdtContent>
            <w:tc>
              <w:tcPr>
                <w:tcW w:w="1538" w:type="pct"/>
                <w:vAlign w:val="bottom"/>
              </w:tcPr>
              <w:p w14:paraId="742069B1" w14:textId="77777777" w:rsidR="00650259" w:rsidRPr="00846B76" w:rsidRDefault="005D6CC7" w:rsidP="005D6CC7">
                <w:r w:rsidRPr="005D6CC7">
                  <w:t>Budget Category</w:t>
                </w:r>
              </w:p>
            </w:tc>
          </w:sdtContent>
        </w:sdt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1A839F4B" w14:textId="76F7DF6A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472EF386" w14:textId="77777777" w:rsidTr="005D6CC7">
        <w:sdt>
          <w:sdtPr>
            <w:id w:val="461695491"/>
            <w:placeholder>
              <w:docPart w:val="7B3839840A0A4E709E6701B3A79A6483"/>
            </w:placeholder>
            <w:temporary/>
            <w:showingPlcHdr/>
            <w15:appearance w15:val="hidden"/>
          </w:sdtPr>
          <w:sdtContent>
            <w:tc>
              <w:tcPr>
                <w:tcW w:w="1538" w:type="pct"/>
                <w:vAlign w:val="bottom"/>
              </w:tcPr>
              <w:p w14:paraId="54C5DDAE" w14:textId="77777777" w:rsidR="00650259" w:rsidRDefault="005D6CC7" w:rsidP="005D6CC7">
                <w:r w:rsidRPr="005D6CC7">
                  <w:t>Submitted by</w:t>
                </w:r>
              </w:p>
            </w:tc>
          </w:sdtContent>
        </w:sdt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45D63EAB" w14:textId="1CF449A1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4E5669D2" w14:textId="77777777" w:rsidTr="005D6CC7">
        <w:sdt>
          <w:sdtPr>
            <w:id w:val="-919250154"/>
            <w:placeholder>
              <w:docPart w:val="5BB59525B7B344348A5BEB8A1A9D93E0"/>
            </w:placeholder>
            <w:temporary/>
            <w:showingPlcHdr/>
            <w15:appearance w15:val="hidden"/>
          </w:sdtPr>
          <w:sdtContent>
            <w:tc>
              <w:tcPr>
                <w:tcW w:w="1538" w:type="pct"/>
                <w:vAlign w:val="bottom"/>
              </w:tcPr>
              <w:p w14:paraId="6F412781" w14:textId="77777777" w:rsidR="00650259" w:rsidRPr="00846B76" w:rsidRDefault="005D6CC7" w:rsidP="005D6CC7">
                <w:r w:rsidRPr="005D6CC7">
                  <w:t>Phone</w:t>
                </w:r>
              </w:p>
            </w:tc>
          </w:sdtContent>
        </w:sdt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3195792C" w14:textId="77777777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06079DD6" w14:textId="77777777" w:rsidTr="005D6CC7">
        <w:sdt>
          <w:sdtPr>
            <w:id w:val="-322891068"/>
            <w:placeholder>
              <w:docPart w:val="BF49E0A4DB8D4531BCBCB158CD79E22E"/>
            </w:placeholder>
            <w:temporary/>
            <w:showingPlcHdr/>
            <w15:appearance w15:val="hidden"/>
          </w:sdtPr>
          <w:sdtContent>
            <w:tc>
              <w:tcPr>
                <w:tcW w:w="1538" w:type="pct"/>
                <w:vAlign w:val="bottom"/>
              </w:tcPr>
              <w:p w14:paraId="64267926" w14:textId="77777777" w:rsidR="00650259" w:rsidRPr="00846B76" w:rsidRDefault="005D6CC7" w:rsidP="005D6CC7">
                <w:r w:rsidRPr="005D6CC7">
                  <w:t>Email</w:t>
                </w:r>
              </w:p>
            </w:tc>
          </w:sdtContent>
        </w:sdt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33029B2B" w14:textId="4FA5CCA7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50AB892E" w14:textId="77777777" w:rsidTr="005D6CC7">
        <w:tc>
          <w:tcPr>
            <w:tcW w:w="1538" w:type="pct"/>
            <w:vAlign w:val="bottom"/>
          </w:tcPr>
          <w:p w14:paraId="6D3ECCB8" w14:textId="5D2C9553" w:rsidR="00650259" w:rsidRPr="00846B76" w:rsidRDefault="00DA27AA" w:rsidP="005D6CC7">
            <w:r>
              <w:t>Pay to (name)</w:t>
            </w:r>
          </w:p>
        </w:tc>
        <w:tc>
          <w:tcPr>
            <w:tcW w:w="3462" w:type="pct"/>
            <w:tcBorders>
              <w:bottom w:val="single" w:sz="4" w:space="0" w:color="auto"/>
            </w:tcBorders>
            <w:vAlign w:val="bottom"/>
          </w:tcPr>
          <w:p w14:paraId="1D408E9B" w14:textId="5859A747" w:rsidR="00650259" w:rsidRPr="00846B76" w:rsidRDefault="00650259" w:rsidP="005D6CC7">
            <w:pPr>
              <w:spacing w:before="120"/>
            </w:pPr>
          </w:p>
        </w:tc>
      </w:tr>
      <w:tr w:rsidR="00650259" w:rsidRPr="00846B76" w14:paraId="609D6520" w14:textId="77777777" w:rsidTr="005D6CC7">
        <w:sdt>
          <w:sdtPr>
            <w:id w:val="-1800907052"/>
            <w:placeholder>
              <w:docPart w:val="E2087848898B4F358BA449030F32FAEC"/>
            </w:placeholder>
            <w:temporary/>
            <w:showingPlcHdr/>
            <w15:appearance w15:val="hidden"/>
          </w:sdtPr>
          <w:sdtContent>
            <w:tc>
              <w:tcPr>
                <w:tcW w:w="1538" w:type="pct"/>
                <w:vAlign w:val="bottom"/>
              </w:tcPr>
              <w:p w14:paraId="5FBA7E61" w14:textId="77777777" w:rsidR="00650259" w:rsidRPr="00846B76" w:rsidRDefault="005D6CC7" w:rsidP="005D6CC7">
                <w:r w:rsidRPr="005D6CC7">
                  <w:t>Address</w:t>
                </w:r>
              </w:p>
            </w:tc>
          </w:sdtContent>
        </w:sdt>
        <w:tc>
          <w:tcPr>
            <w:tcW w:w="346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8F32D2" w14:textId="77777777" w:rsidR="00650259" w:rsidRPr="00846B76" w:rsidRDefault="00650259" w:rsidP="005D6CC7">
            <w:pPr>
              <w:spacing w:before="120"/>
            </w:pPr>
          </w:p>
        </w:tc>
      </w:tr>
      <w:tr w:rsidR="00806FF3" w:rsidRPr="00846B76" w14:paraId="28E941FF" w14:textId="77777777" w:rsidTr="00B2199F">
        <w:tc>
          <w:tcPr>
            <w:tcW w:w="1538" w:type="pct"/>
            <w:vAlign w:val="bottom"/>
          </w:tcPr>
          <w:p w14:paraId="113D575E" w14:textId="3FFE5436" w:rsidR="00806FF3" w:rsidRPr="00846B76" w:rsidRDefault="00806FF3" w:rsidP="005D6CC7"/>
        </w:tc>
        <w:tc>
          <w:tcPr>
            <w:tcW w:w="3462" w:type="pct"/>
            <w:vAlign w:val="bottom"/>
          </w:tcPr>
          <w:p w14:paraId="794D6359" w14:textId="77777777" w:rsidR="00806FF3" w:rsidRPr="00846B76" w:rsidRDefault="00806FF3" w:rsidP="005D6CC7">
            <w:pPr>
              <w:spacing w:before="120"/>
            </w:pPr>
          </w:p>
        </w:tc>
      </w:tr>
    </w:tbl>
    <w:p w14:paraId="1795A66F" w14:textId="77777777" w:rsidR="00806FF3" w:rsidRDefault="00806FF3" w:rsidP="0073326A">
      <w:pPr>
        <w:spacing w:after="0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1"/>
        <w:gridCol w:w="359"/>
        <w:gridCol w:w="2340"/>
      </w:tblGrid>
      <w:tr w:rsidR="00806FF3" w:rsidRPr="00846B76" w14:paraId="0783F09E" w14:textId="77777777" w:rsidTr="005D6CC7">
        <w:sdt>
          <w:sdtPr>
            <w:id w:val="-2044509802"/>
            <w:placeholder>
              <w:docPart w:val="D5F934D1820D4951863F59D78727557B"/>
            </w:placeholder>
            <w:temporary/>
            <w:showingPlcHdr/>
            <w15:appearance w15:val="hidden"/>
          </w:sdtPr>
          <w:sdtContent>
            <w:tc>
              <w:tcPr>
                <w:tcW w:w="3558" w:type="pct"/>
                <w:vAlign w:val="bottom"/>
              </w:tcPr>
              <w:p w14:paraId="631EBF26" w14:textId="77777777" w:rsidR="00806FF3" w:rsidRPr="00846B76" w:rsidRDefault="005D6CC7" w:rsidP="005D6CC7">
                <w:r w:rsidRPr="005D6CC7">
                  <w:t>Description of Purchase</w:t>
                </w:r>
              </w:p>
            </w:tc>
          </w:sdtContent>
        </w:sdt>
        <w:tc>
          <w:tcPr>
            <w:tcW w:w="192" w:type="pct"/>
          </w:tcPr>
          <w:p w14:paraId="2D97F1F1" w14:textId="77777777" w:rsidR="00806FF3" w:rsidRPr="00846B76" w:rsidRDefault="00806FF3" w:rsidP="00806FF3">
            <w:pPr>
              <w:spacing w:before="240"/>
            </w:pPr>
          </w:p>
        </w:tc>
        <w:sdt>
          <w:sdtPr>
            <w:id w:val="-1960097559"/>
            <w:placeholder>
              <w:docPart w:val="E325D6E142F24B0984322E3DCDAA6D1F"/>
            </w:placeholder>
            <w:temporary/>
            <w:showingPlcHdr/>
            <w15:appearance w15:val="hidden"/>
          </w:sdtPr>
          <w:sdtContent>
            <w:tc>
              <w:tcPr>
                <w:tcW w:w="1250" w:type="pct"/>
                <w:vAlign w:val="bottom"/>
              </w:tcPr>
              <w:p w14:paraId="39297BEC" w14:textId="77777777" w:rsidR="00806FF3" w:rsidRPr="00846B76" w:rsidRDefault="005D6CC7" w:rsidP="005D6CC7">
                <w:pPr>
                  <w:jc w:val="right"/>
                </w:pPr>
                <w:r w:rsidRPr="005D6CC7">
                  <w:t>Amount</w:t>
                </w:r>
              </w:p>
            </w:tc>
          </w:sdtContent>
        </w:sdt>
      </w:tr>
      <w:tr w:rsidR="00806FF3" w:rsidRPr="00846B76" w14:paraId="30DC4D07" w14:textId="77777777" w:rsidTr="00806FF3">
        <w:tc>
          <w:tcPr>
            <w:tcW w:w="3558" w:type="pct"/>
            <w:tcBorders>
              <w:bottom w:val="single" w:sz="4" w:space="0" w:color="auto"/>
            </w:tcBorders>
          </w:tcPr>
          <w:p w14:paraId="6BB295BE" w14:textId="4B94B488" w:rsidR="00806FF3" w:rsidRPr="00846B76" w:rsidRDefault="00806FF3" w:rsidP="00806FF3">
            <w:pPr>
              <w:spacing w:before="120"/>
            </w:pPr>
          </w:p>
        </w:tc>
        <w:tc>
          <w:tcPr>
            <w:tcW w:w="192" w:type="pct"/>
          </w:tcPr>
          <w:p w14:paraId="3D278AA4" w14:textId="77777777" w:rsidR="00806FF3" w:rsidRPr="00846B76" w:rsidRDefault="00806FF3" w:rsidP="00806FF3">
            <w:pPr>
              <w:spacing w:before="120"/>
            </w:pP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14:paraId="30FE8FB8" w14:textId="69C06B4C" w:rsidR="00806FF3" w:rsidRPr="00846B76" w:rsidRDefault="00806FF3" w:rsidP="00806FF3">
            <w:pPr>
              <w:spacing w:before="120"/>
            </w:pPr>
          </w:p>
        </w:tc>
      </w:tr>
      <w:tr w:rsidR="00806FF3" w:rsidRPr="00846B76" w14:paraId="71AC5AC3" w14:textId="77777777" w:rsidTr="00806FF3">
        <w:tc>
          <w:tcPr>
            <w:tcW w:w="3558" w:type="pct"/>
            <w:tcBorders>
              <w:top w:val="single" w:sz="4" w:space="0" w:color="auto"/>
              <w:bottom w:val="single" w:sz="4" w:space="0" w:color="auto"/>
            </w:tcBorders>
          </w:tcPr>
          <w:p w14:paraId="0E83CE74" w14:textId="3ABD7764" w:rsidR="00806FF3" w:rsidRPr="00846B76" w:rsidRDefault="00806FF3" w:rsidP="00B2199F">
            <w:pPr>
              <w:spacing w:before="120"/>
            </w:pPr>
          </w:p>
        </w:tc>
        <w:tc>
          <w:tcPr>
            <w:tcW w:w="192" w:type="pct"/>
          </w:tcPr>
          <w:p w14:paraId="7193E180" w14:textId="77777777" w:rsidR="00806FF3" w:rsidRPr="00846B76" w:rsidRDefault="00806FF3" w:rsidP="00806FF3">
            <w:pPr>
              <w:spacing w:before="120"/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513ECF87" w14:textId="0F00775E" w:rsidR="00806FF3" w:rsidRPr="00846B76" w:rsidRDefault="00806FF3" w:rsidP="00806FF3">
            <w:pPr>
              <w:spacing w:before="120"/>
            </w:pPr>
          </w:p>
        </w:tc>
      </w:tr>
      <w:tr w:rsidR="00806FF3" w:rsidRPr="00B2199F" w14:paraId="3F0AA0D8" w14:textId="77777777" w:rsidTr="00806FF3">
        <w:tc>
          <w:tcPr>
            <w:tcW w:w="3558" w:type="pct"/>
            <w:tcBorders>
              <w:top w:val="single" w:sz="4" w:space="0" w:color="auto"/>
              <w:bottom w:val="single" w:sz="4" w:space="0" w:color="auto"/>
            </w:tcBorders>
          </w:tcPr>
          <w:p w14:paraId="7C22DA2E" w14:textId="15ACA425" w:rsidR="00806FF3" w:rsidRPr="00B2199F" w:rsidRDefault="00806FF3" w:rsidP="00B2199F">
            <w:pPr>
              <w:pStyle w:val="ListParagraph"/>
              <w:spacing w:before="120"/>
              <w:rPr>
                <w:lang w:val="fr-FR"/>
              </w:rPr>
            </w:pPr>
          </w:p>
        </w:tc>
        <w:tc>
          <w:tcPr>
            <w:tcW w:w="192" w:type="pct"/>
          </w:tcPr>
          <w:p w14:paraId="601913EA" w14:textId="77777777" w:rsidR="00806FF3" w:rsidRPr="00B2199F" w:rsidRDefault="00806FF3" w:rsidP="00806FF3">
            <w:pPr>
              <w:spacing w:before="120"/>
              <w:rPr>
                <w:lang w:val="fr-FR"/>
              </w:rPr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3D1DE5EE" w14:textId="55518DFD" w:rsidR="00B2199F" w:rsidRPr="00B2199F" w:rsidRDefault="00B2199F" w:rsidP="00806FF3">
            <w:pPr>
              <w:spacing w:before="120"/>
              <w:rPr>
                <w:lang w:val="fr-FR"/>
              </w:rPr>
            </w:pPr>
          </w:p>
        </w:tc>
      </w:tr>
      <w:tr w:rsidR="00806FF3" w:rsidRPr="00B2199F" w14:paraId="5D9EA1D3" w14:textId="77777777" w:rsidTr="00806FF3">
        <w:tc>
          <w:tcPr>
            <w:tcW w:w="3558" w:type="pct"/>
            <w:tcBorders>
              <w:top w:val="single" w:sz="4" w:space="0" w:color="auto"/>
              <w:bottom w:val="single" w:sz="4" w:space="0" w:color="auto"/>
            </w:tcBorders>
          </w:tcPr>
          <w:p w14:paraId="15C95FF4" w14:textId="1B21ECEB" w:rsidR="00806FF3" w:rsidRPr="00B2199F" w:rsidRDefault="00806FF3" w:rsidP="00B2199F">
            <w:pPr>
              <w:pStyle w:val="ListParagraph"/>
              <w:spacing w:before="120"/>
              <w:rPr>
                <w:lang w:val="en-CA"/>
              </w:rPr>
            </w:pPr>
          </w:p>
        </w:tc>
        <w:tc>
          <w:tcPr>
            <w:tcW w:w="192" w:type="pct"/>
          </w:tcPr>
          <w:p w14:paraId="6972D32D" w14:textId="77777777" w:rsidR="00806FF3" w:rsidRPr="00B2199F" w:rsidRDefault="00806FF3" w:rsidP="00806FF3">
            <w:pPr>
              <w:spacing w:before="120"/>
              <w:rPr>
                <w:lang w:val="en-CA"/>
              </w:rPr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751C66BF" w14:textId="0357AB41" w:rsidR="00806FF3" w:rsidRPr="00B2199F" w:rsidRDefault="00806FF3" w:rsidP="00806FF3">
            <w:pPr>
              <w:spacing w:before="120"/>
              <w:rPr>
                <w:lang w:val="en-CA"/>
              </w:rPr>
            </w:pPr>
          </w:p>
        </w:tc>
      </w:tr>
      <w:tr w:rsidR="00806FF3" w:rsidRPr="00B2199F" w14:paraId="030C5374" w14:textId="77777777" w:rsidTr="00806FF3">
        <w:tc>
          <w:tcPr>
            <w:tcW w:w="3558" w:type="pct"/>
            <w:tcBorders>
              <w:top w:val="single" w:sz="4" w:space="0" w:color="auto"/>
              <w:bottom w:val="single" w:sz="4" w:space="0" w:color="auto"/>
            </w:tcBorders>
          </w:tcPr>
          <w:p w14:paraId="29B2FFFC" w14:textId="33F33E5F" w:rsidR="00806FF3" w:rsidRPr="00B2199F" w:rsidRDefault="00806FF3" w:rsidP="00B2199F">
            <w:pPr>
              <w:pStyle w:val="ListParagraph"/>
              <w:spacing w:before="120"/>
              <w:rPr>
                <w:lang w:val="en-CA"/>
              </w:rPr>
            </w:pPr>
          </w:p>
        </w:tc>
        <w:tc>
          <w:tcPr>
            <w:tcW w:w="192" w:type="pct"/>
          </w:tcPr>
          <w:p w14:paraId="53132257" w14:textId="77777777" w:rsidR="00806FF3" w:rsidRPr="00B2199F" w:rsidRDefault="00806FF3" w:rsidP="00806FF3">
            <w:pPr>
              <w:spacing w:before="120"/>
              <w:rPr>
                <w:lang w:val="en-CA"/>
              </w:rPr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20193B80" w14:textId="1EF04A1B" w:rsidR="00806FF3" w:rsidRPr="00B2199F" w:rsidRDefault="00806FF3" w:rsidP="00806FF3">
            <w:pPr>
              <w:spacing w:before="120"/>
              <w:rPr>
                <w:lang w:val="en-CA"/>
              </w:rPr>
            </w:pPr>
          </w:p>
        </w:tc>
      </w:tr>
      <w:tr w:rsidR="00806FF3" w:rsidRPr="00B2199F" w14:paraId="7C64E042" w14:textId="77777777" w:rsidTr="00806FF3">
        <w:tc>
          <w:tcPr>
            <w:tcW w:w="3558" w:type="pct"/>
            <w:tcBorders>
              <w:top w:val="single" w:sz="4" w:space="0" w:color="auto"/>
              <w:bottom w:val="single" w:sz="4" w:space="0" w:color="auto"/>
            </w:tcBorders>
          </w:tcPr>
          <w:p w14:paraId="0AEA343A" w14:textId="49DC3BAF" w:rsidR="00806FF3" w:rsidRPr="00B2199F" w:rsidRDefault="00B6578E" w:rsidP="00806FF3">
            <w:pPr>
              <w:spacing w:before="120"/>
              <w:rPr>
                <w:lang w:val="en-CA"/>
              </w:rPr>
            </w:pPr>
            <w:r w:rsidRPr="00B2199F">
              <w:rPr>
                <w:lang w:val="en-CA"/>
              </w:rPr>
              <w:t xml:space="preserve">     </w:t>
            </w:r>
          </w:p>
        </w:tc>
        <w:tc>
          <w:tcPr>
            <w:tcW w:w="192" w:type="pct"/>
          </w:tcPr>
          <w:p w14:paraId="55E2598E" w14:textId="77777777" w:rsidR="00806FF3" w:rsidRPr="00B2199F" w:rsidRDefault="00806FF3" w:rsidP="00806FF3">
            <w:pPr>
              <w:spacing w:before="120"/>
              <w:rPr>
                <w:lang w:val="en-CA"/>
              </w:rPr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67928E2A" w14:textId="77777777" w:rsidR="00806FF3" w:rsidRPr="00B2199F" w:rsidRDefault="00806FF3" w:rsidP="00806FF3">
            <w:pPr>
              <w:spacing w:before="120"/>
              <w:rPr>
                <w:lang w:val="en-CA"/>
              </w:rPr>
            </w:pPr>
          </w:p>
        </w:tc>
      </w:tr>
      <w:tr w:rsidR="00806FF3" w:rsidRPr="00846B76" w14:paraId="31A637EA" w14:textId="77777777" w:rsidTr="00C72268">
        <w:sdt>
          <w:sdtPr>
            <w:id w:val="-1349872469"/>
            <w:placeholder>
              <w:docPart w:val="FEB0811C716847B2AE67A73905CE7418"/>
            </w:placeholder>
            <w:temporary/>
            <w:showingPlcHdr/>
            <w15:appearance w15:val="hidden"/>
          </w:sdtPr>
          <w:sdtContent>
            <w:tc>
              <w:tcPr>
                <w:tcW w:w="3558" w:type="pct"/>
                <w:tcBorders>
                  <w:top w:val="single" w:sz="4" w:space="0" w:color="auto"/>
                </w:tcBorders>
                <w:vAlign w:val="bottom"/>
              </w:tcPr>
              <w:p w14:paraId="44FC3F9C" w14:textId="77777777" w:rsidR="00806FF3" w:rsidRPr="00846B76" w:rsidRDefault="00C72268" w:rsidP="00C72268">
                <w:pPr>
                  <w:jc w:val="right"/>
                </w:pPr>
                <w:r w:rsidRPr="00C72268">
                  <w:t>Total</w:t>
                </w:r>
              </w:p>
            </w:tc>
          </w:sdtContent>
        </w:sdt>
        <w:tc>
          <w:tcPr>
            <w:tcW w:w="192" w:type="pct"/>
          </w:tcPr>
          <w:p w14:paraId="1C21126D" w14:textId="77777777" w:rsidR="00806FF3" w:rsidRPr="00846B76" w:rsidRDefault="00806FF3" w:rsidP="00806FF3">
            <w:pPr>
              <w:spacing w:before="120"/>
            </w:pP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</w:tcPr>
          <w:p w14:paraId="3BCC8F67" w14:textId="1E8B0C8A" w:rsidR="00806FF3" w:rsidRPr="00846B76" w:rsidRDefault="00806FF3" w:rsidP="00806FF3">
            <w:pPr>
              <w:spacing w:before="120"/>
            </w:pPr>
          </w:p>
        </w:tc>
      </w:tr>
    </w:tbl>
    <w:p w14:paraId="50BBC926" w14:textId="77777777" w:rsidR="00806FF3" w:rsidRPr="00732B16" w:rsidRDefault="00806FF3" w:rsidP="0073326A">
      <w:pPr>
        <w:spacing w:after="0"/>
        <w:rPr>
          <w:sz w:val="22"/>
        </w:rPr>
      </w:pPr>
    </w:p>
    <w:tbl>
      <w:tblPr>
        <w:tblStyle w:val="TableGrid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1"/>
        <w:gridCol w:w="190"/>
        <w:gridCol w:w="1411"/>
        <w:gridCol w:w="1138"/>
        <w:gridCol w:w="1939"/>
        <w:gridCol w:w="896"/>
        <w:gridCol w:w="1795"/>
      </w:tblGrid>
      <w:tr w:rsidR="00B160CA" w:rsidRPr="00846B76" w14:paraId="309BCD21" w14:textId="77777777" w:rsidTr="005D6CC7">
        <w:tc>
          <w:tcPr>
            <w:tcW w:w="5000" w:type="pct"/>
            <w:gridSpan w:val="7"/>
            <w:shd w:val="clear" w:color="auto" w:fill="731F1C" w:themeFill="accent5"/>
            <w:vAlign w:val="center"/>
          </w:tcPr>
          <w:p w14:paraId="4F209909" w14:textId="0BDFBDEF" w:rsidR="00B160CA" w:rsidRPr="005D6CC7" w:rsidRDefault="00DA27AA" w:rsidP="005D6CC7">
            <w:pPr>
              <w:pStyle w:val="Heading1"/>
            </w:pPr>
            <w:r>
              <w:t>Approved By</w:t>
            </w:r>
          </w:p>
        </w:tc>
      </w:tr>
      <w:tr w:rsidR="00B160CA" w:rsidRPr="00846B76" w14:paraId="18927D8E" w14:textId="77777777" w:rsidTr="00DA27AA">
        <w:tc>
          <w:tcPr>
            <w:tcW w:w="1051" w:type="pct"/>
            <w:vAlign w:val="bottom"/>
          </w:tcPr>
          <w:p w14:paraId="6419432D" w14:textId="2F07EBF6" w:rsidR="00B160CA" w:rsidRPr="00846B76" w:rsidRDefault="00DA27AA" w:rsidP="005D6CC7">
            <w:r>
              <w:t>Approved by</w:t>
            </w:r>
          </w:p>
        </w:tc>
        <w:tc>
          <w:tcPr>
            <w:tcW w:w="858" w:type="pct"/>
            <w:gridSpan w:val="2"/>
            <w:tcBorders>
              <w:top w:val="nil"/>
              <w:bottom w:val="single" w:sz="2" w:space="0" w:color="auto"/>
            </w:tcBorders>
            <w:vAlign w:val="bottom"/>
          </w:tcPr>
          <w:p w14:paraId="38330D89" w14:textId="5B392229" w:rsidR="00B160CA" w:rsidRPr="00846B76" w:rsidRDefault="00B160CA" w:rsidP="005D6CC7">
            <w:pPr>
              <w:spacing w:before="240"/>
            </w:pPr>
          </w:p>
        </w:tc>
        <w:sdt>
          <w:sdtPr>
            <w:id w:val="1513030952"/>
            <w:placeholder>
              <w:docPart w:val="C86218DA42C0454F8DE1594C7335C1BC"/>
            </w:placeholder>
            <w:temporary/>
            <w:showingPlcHdr/>
            <w15:appearance w15:val="hidden"/>
          </w:sdtPr>
          <w:sdtContent>
            <w:tc>
              <w:tcPr>
                <w:tcW w:w="610" w:type="pct"/>
                <w:vAlign w:val="bottom"/>
              </w:tcPr>
              <w:p w14:paraId="199B01BC" w14:textId="77777777" w:rsidR="00B160CA" w:rsidRPr="00846B76" w:rsidRDefault="005D6CC7" w:rsidP="005D6CC7">
                <w:r w:rsidRPr="005D6CC7">
                  <w:t>Amount</w:t>
                </w:r>
              </w:p>
            </w:tc>
          </w:sdtContent>
        </w:sdt>
        <w:tc>
          <w:tcPr>
            <w:tcW w:w="1039" w:type="pct"/>
            <w:tcBorders>
              <w:top w:val="nil"/>
              <w:bottom w:val="single" w:sz="2" w:space="0" w:color="auto"/>
            </w:tcBorders>
            <w:vAlign w:val="bottom"/>
          </w:tcPr>
          <w:p w14:paraId="6A9E4F47" w14:textId="44209527" w:rsidR="00B160CA" w:rsidRPr="00846B76" w:rsidRDefault="00B160CA" w:rsidP="005D6CC7">
            <w:pPr>
              <w:spacing w:before="240"/>
            </w:pPr>
          </w:p>
        </w:tc>
        <w:sdt>
          <w:sdtPr>
            <w:id w:val="-1183045000"/>
            <w:placeholder>
              <w:docPart w:val="9EEA3DCC29CF42C5991A5CE68DE6B136"/>
            </w:placeholder>
            <w:temporary/>
            <w:showingPlcHdr/>
            <w15:appearance w15:val="hidden"/>
          </w:sdtPr>
          <w:sdtContent>
            <w:tc>
              <w:tcPr>
                <w:tcW w:w="480" w:type="pct"/>
                <w:vAlign w:val="bottom"/>
              </w:tcPr>
              <w:p w14:paraId="565449A8" w14:textId="77777777" w:rsidR="00B160CA" w:rsidRPr="00846B76" w:rsidRDefault="005D6CC7" w:rsidP="005D6CC7">
                <w:r w:rsidRPr="005D6CC7">
                  <w:t>Date</w:t>
                </w:r>
              </w:p>
            </w:tc>
          </w:sdtContent>
        </w:sdt>
        <w:tc>
          <w:tcPr>
            <w:tcW w:w="962" w:type="pct"/>
            <w:tcBorders>
              <w:top w:val="nil"/>
              <w:bottom w:val="single" w:sz="2" w:space="0" w:color="auto"/>
            </w:tcBorders>
            <w:vAlign w:val="bottom"/>
          </w:tcPr>
          <w:p w14:paraId="7A9A9D53" w14:textId="2920355D" w:rsidR="00B160CA" w:rsidRPr="00846B76" w:rsidRDefault="00B160CA" w:rsidP="005D6CC7">
            <w:pPr>
              <w:spacing w:before="240"/>
            </w:pPr>
          </w:p>
        </w:tc>
      </w:tr>
      <w:tr w:rsidR="00B160CA" w:rsidRPr="00846B76" w14:paraId="30D1A7A0" w14:textId="77777777" w:rsidTr="00DA27AA">
        <w:sdt>
          <w:sdtPr>
            <w:id w:val="1330795787"/>
            <w:placeholder>
              <w:docPart w:val="1A8395DD13CE47A49CDF81E23AB96965"/>
            </w:placeholder>
            <w:temporary/>
            <w:showingPlcHdr/>
            <w15:appearance w15:val="hidden"/>
          </w:sdtPr>
          <w:sdtContent>
            <w:tc>
              <w:tcPr>
                <w:tcW w:w="1153" w:type="pct"/>
                <w:gridSpan w:val="2"/>
                <w:vAlign w:val="bottom"/>
              </w:tcPr>
              <w:p w14:paraId="46E76290" w14:textId="77777777" w:rsidR="00B160CA" w:rsidRPr="00B160CA" w:rsidRDefault="005D6CC7" w:rsidP="005D6CC7">
                <w:r w:rsidRPr="005D6CC7">
                  <w:t>Budget Category</w:t>
                </w:r>
              </w:p>
            </w:tc>
          </w:sdtContent>
        </w:sdt>
        <w:tc>
          <w:tcPr>
            <w:tcW w:w="3847" w:type="pct"/>
            <w:gridSpan w:val="5"/>
            <w:tcBorders>
              <w:top w:val="nil"/>
              <w:bottom w:val="single" w:sz="2" w:space="0" w:color="auto"/>
            </w:tcBorders>
            <w:vAlign w:val="bottom"/>
          </w:tcPr>
          <w:p w14:paraId="35BD0E12" w14:textId="798E3FA6" w:rsidR="00B160CA" w:rsidRDefault="00B160CA" w:rsidP="005D6CC7">
            <w:pPr>
              <w:spacing w:before="240"/>
            </w:pPr>
          </w:p>
        </w:tc>
      </w:tr>
      <w:tr w:rsidR="00B160CA" w:rsidRPr="00B160CA" w14:paraId="59F21DC3" w14:textId="77777777" w:rsidTr="00DA27AA">
        <w:tc>
          <w:tcPr>
            <w:tcW w:w="1153" w:type="pct"/>
            <w:gridSpan w:val="2"/>
            <w:vAlign w:val="bottom"/>
          </w:tcPr>
          <w:p w14:paraId="76186BDB" w14:textId="77777777" w:rsidR="00B160CA" w:rsidRPr="00B160CA" w:rsidRDefault="00B160CA" w:rsidP="005D6CC7">
            <w:pPr>
              <w:rPr>
                <w:sz w:val="22"/>
              </w:rPr>
            </w:pPr>
          </w:p>
        </w:tc>
        <w:tc>
          <w:tcPr>
            <w:tcW w:w="3847" w:type="pct"/>
            <w:gridSpan w:val="5"/>
            <w:tcBorders>
              <w:top w:val="single" w:sz="2" w:space="0" w:color="auto"/>
              <w:bottom w:val="double" w:sz="4" w:space="0" w:color="auto"/>
            </w:tcBorders>
            <w:vAlign w:val="bottom"/>
          </w:tcPr>
          <w:p w14:paraId="21EE9C62" w14:textId="77777777" w:rsidR="00B160CA" w:rsidRPr="00B160CA" w:rsidRDefault="00B160CA" w:rsidP="005D6CC7">
            <w:pPr>
              <w:rPr>
                <w:sz w:val="22"/>
              </w:rPr>
            </w:pPr>
          </w:p>
        </w:tc>
      </w:tr>
      <w:tr w:rsidR="00DA27AA" w:rsidRPr="00846B76" w14:paraId="49DCDF25" w14:textId="77777777" w:rsidTr="00700D54">
        <w:sdt>
          <w:sdtPr>
            <w:id w:val="1182481805"/>
            <w:placeholder>
              <w:docPart w:val="477F203FAD73457784241F88584E8604"/>
            </w:placeholder>
            <w:temporary/>
            <w:showingPlcHdr/>
            <w15:appearance w15:val="hidden"/>
          </w:sdtPr>
          <w:sdtContent>
            <w:tc>
              <w:tcPr>
                <w:tcW w:w="5000" w:type="pct"/>
                <w:gridSpan w:val="7"/>
                <w:shd w:val="clear" w:color="auto" w:fill="731F1C" w:themeFill="accent5"/>
                <w:vAlign w:val="center"/>
              </w:tcPr>
              <w:p w14:paraId="40103C0F" w14:textId="77777777" w:rsidR="00DA27AA" w:rsidRPr="005D6CC7" w:rsidRDefault="00DA27AA" w:rsidP="00700D54">
                <w:pPr>
                  <w:pStyle w:val="Heading1"/>
                </w:pPr>
                <w:r w:rsidRPr="005D6CC7">
                  <w:t>Treasurer Use Only</w:t>
                </w:r>
              </w:p>
            </w:tc>
          </w:sdtContent>
        </w:sdt>
      </w:tr>
      <w:tr w:rsidR="00DA27AA" w:rsidRPr="00846B76" w14:paraId="07CB6EC9" w14:textId="77777777" w:rsidTr="00DA27AA">
        <w:sdt>
          <w:sdtPr>
            <w:id w:val="-1728991490"/>
            <w:placeholder>
              <w:docPart w:val="F2616B19D90F40059B72A13C7E77169D"/>
            </w:placeholder>
            <w:temporary/>
            <w:showingPlcHdr/>
            <w15:appearance w15:val="hidden"/>
          </w:sdtPr>
          <w:sdtContent>
            <w:tc>
              <w:tcPr>
                <w:tcW w:w="1051" w:type="pct"/>
                <w:vAlign w:val="bottom"/>
              </w:tcPr>
              <w:p w14:paraId="39696429" w14:textId="77777777" w:rsidR="00DA27AA" w:rsidRPr="00846B76" w:rsidRDefault="00DA27AA" w:rsidP="00700D54">
                <w:r w:rsidRPr="005D6CC7">
                  <w:t>Check Number</w:t>
                </w:r>
              </w:p>
            </w:tc>
          </w:sdtContent>
        </w:sdt>
        <w:tc>
          <w:tcPr>
            <w:tcW w:w="858" w:type="pct"/>
            <w:gridSpan w:val="2"/>
            <w:tcBorders>
              <w:top w:val="nil"/>
              <w:bottom w:val="single" w:sz="2" w:space="0" w:color="auto"/>
            </w:tcBorders>
            <w:vAlign w:val="bottom"/>
          </w:tcPr>
          <w:p w14:paraId="1B344AF2" w14:textId="13A1D718" w:rsidR="00DA27AA" w:rsidRPr="00846B76" w:rsidRDefault="00DA27AA" w:rsidP="00700D54">
            <w:pPr>
              <w:spacing w:before="240"/>
            </w:pPr>
          </w:p>
        </w:tc>
        <w:sdt>
          <w:sdtPr>
            <w:id w:val="-1137952808"/>
            <w:placeholder>
              <w:docPart w:val="917B687F7DA84AAD8FA0C4C2FF553CA6"/>
            </w:placeholder>
            <w:temporary/>
            <w:showingPlcHdr/>
            <w15:appearance w15:val="hidden"/>
          </w:sdtPr>
          <w:sdtContent>
            <w:tc>
              <w:tcPr>
                <w:tcW w:w="610" w:type="pct"/>
                <w:vAlign w:val="bottom"/>
              </w:tcPr>
              <w:p w14:paraId="402BD56B" w14:textId="77777777" w:rsidR="00DA27AA" w:rsidRPr="00846B76" w:rsidRDefault="00DA27AA" w:rsidP="00700D54">
                <w:r w:rsidRPr="005D6CC7">
                  <w:t>Amount</w:t>
                </w:r>
              </w:p>
            </w:tc>
          </w:sdtContent>
        </w:sdt>
        <w:tc>
          <w:tcPr>
            <w:tcW w:w="1039" w:type="pct"/>
            <w:tcBorders>
              <w:top w:val="nil"/>
              <w:bottom w:val="single" w:sz="2" w:space="0" w:color="auto"/>
            </w:tcBorders>
            <w:vAlign w:val="bottom"/>
          </w:tcPr>
          <w:p w14:paraId="6CA749DA" w14:textId="51765C14" w:rsidR="00DA27AA" w:rsidRPr="00846B76" w:rsidRDefault="00DA27AA" w:rsidP="00700D54">
            <w:pPr>
              <w:spacing w:before="240"/>
            </w:pPr>
          </w:p>
        </w:tc>
        <w:sdt>
          <w:sdtPr>
            <w:id w:val="-1447769378"/>
            <w:placeholder>
              <w:docPart w:val="AA87AB0428F4414081A99F6E94E8D2B5"/>
            </w:placeholder>
            <w:temporary/>
            <w:showingPlcHdr/>
            <w15:appearance w15:val="hidden"/>
          </w:sdtPr>
          <w:sdtContent>
            <w:tc>
              <w:tcPr>
                <w:tcW w:w="480" w:type="pct"/>
                <w:vAlign w:val="bottom"/>
              </w:tcPr>
              <w:p w14:paraId="68C9242F" w14:textId="77777777" w:rsidR="00DA27AA" w:rsidRPr="00846B76" w:rsidRDefault="00DA27AA" w:rsidP="00700D54">
                <w:r w:rsidRPr="005D6CC7">
                  <w:t>Date</w:t>
                </w:r>
              </w:p>
            </w:tc>
          </w:sdtContent>
        </w:sdt>
        <w:tc>
          <w:tcPr>
            <w:tcW w:w="962" w:type="pct"/>
            <w:tcBorders>
              <w:top w:val="nil"/>
              <w:bottom w:val="single" w:sz="2" w:space="0" w:color="auto"/>
            </w:tcBorders>
            <w:vAlign w:val="bottom"/>
          </w:tcPr>
          <w:p w14:paraId="077DFFCF" w14:textId="05CFAC7A" w:rsidR="00DA27AA" w:rsidRPr="00846B76" w:rsidRDefault="00DA27AA" w:rsidP="00700D54">
            <w:pPr>
              <w:spacing w:before="240"/>
            </w:pPr>
          </w:p>
        </w:tc>
      </w:tr>
      <w:tr w:rsidR="00DA27AA" w:rsidRPr="00846B76" w14:paraId="516011AF" w14:textId="77777777" w:rsidTr="00DA27AA">
        <w:sdt>
          <w:sdtPr>
            <w:id w:val="129765719"/>
            <w:placeholder>
              <w:docPart w:val="EEEEDE6689584B16B120F31E889054F1"/>
            </w:placeholder>
            <w:temporary/>
            <w:showingPlcHdr/>
            <w15:appearance w15:val="hidden"/>
          </w:sdtPr>
          <w:sdtContent>
            <w:tc>
              <w:tcPr>
                <w:tcW w:w="1153" w:type="pct"/>
                <w:gridSpan w:val="2"/>
                <w:vAlign w:val="bottom"/>
              </w:tcPr>
              <w:p w14:paraId="2265CC8B" w14:textId="77777777" w:rsidR="00DA27AA" w:rsidRPr="00B160CA" w:rsidRDefault="00DA27AA" w:rsidP="00700D54">
                <w:r w:rsidRPr="005D6CC7">
                  <w:t>Budget Category</w:t>
                </w:r>
              </w:p>
            </w:tc>
          </w:sdtContent>
        </w:sdt>
        <w:tc>
          <w:tcPr>
            <w:tcW w:w="3847" w:type="pct"/>
            <w:gridSpan w:val="5"/>
            <w:tcBorders>
              <w:top w:val="nil"/>
              <w:bottom w:val="single" w:sz="2" w:space="0" w:color="auto"/>
            </w:tcBorders>
            <w:vAlign w:val="bottom"/>
          </w:tcPr>
          <w:p w14:paraId="3664BAD3" w14:textId="5BFB62BD" w:rsidR="00DA27AA" w:rsidRDefault="00DA27AA" w:rsidP="00700D54">
            <w:pPr>
              <w:spacing w:before="240"/>
            </w:pPr>
          </w:p>
        </w:tc>
      </w:tr>
      <w:tr w:rsidR="00DA27AA" w:rsidRPr="00B160CA" w14:paraId="3FB7F39A" w14:textId="77777777" w:rsidTr="00DA27AA">
        <w:tc>
          <w:tcPr>
            <w:tcW w:w="1153" w:type="pct"/>
            <w:gridSpan w:val="2"/>
            <w:vAlign w:val="bottom"/>
          </w:tcPr>
          <w:p w14:paraId="6D934907" w14:textId="77777777" w:rsidR="00DA27AA" w:rsidRPr="00B160CA" w:rsidRDefault="00DA27AA" w:rsidP="00700D54">
            <w:pPr>
              <w:rPr>
                <w:sz w:val="22"/>
              </w:rPr>
            </w:pPr>
          </w:p>
        </w:tc>
        <w:tc>
          <w:tcPr>
            <w:tcW w:w="3847" w:type="pct"/>
            <w:gridSpan w:val="5"/>
            <w:tcBorders>
              <w:top w:val="single" w:sz="2" w:space="0" w:color="auto"/>
              <w:bottom w:val="double" w:sz="4" w:space="0" w:color="auto"/>
            </w:tcBorders>
            <w:vAlign w:val="bottom"/>
          </w:tcPr>
          <w:p w14:paraId="4665854F" w14:textId="77777777" w:rsidR="00DA27AA" w:rsidRPr="00B160CA" w:rsidRDefault="00DA27AA" w:rsidP="00700D54">
            <w:pPr>
              <w:rPr>
                <w:sz w:val="22"/>
              </w:rPr>
            </w:pPr>
          </w:p>
        </w:tc>
      </w:tr>
    </w:tbl>
    <w:p w14:paraId="386CAA97" w14:textId="77777777" w:rsidR="00CE6104" w:rsidRPr="00732B16" w:rsidRDefault="00CE6104" w:rsidP="00E677FE">
      <w:pPr>
        <w:spacing w:after="0"/>
        <w:rPr>
          <w:sz w:val="12"/>
          <w:szCs w:val="16"/>
        </w:rPr>
      </w:pPr>
    </w:p>
    <w:sectPr w:rsidR="00CE6104" w:rsidRPr="00732B16" w:rsidSect="0073326A">
      <w:headerReference w:type="default" r:id="rId10"/>
      <w:footerReference w:type="default" r:id="rId11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0A3BE" w14:textId="77777777" w:rsidR="00FD5E4D" w:rsidRDefault="00FD5E4D" w:rsidP="00650259">
      <w:pPr>
        <w:spacing w:after="0" w:line="240" w:lineRule="auto"/>
      </w:pPr>
      <w:r>
        <w:separator/>
      </w:r>
    </w:p>
  </w:endnote>
  <w:endnote w:type="continuationSeparator" w:id="0">
    <w:p w14:paraId="1B8D0B44" w14:textId="77777777" w:rsidR="00FD5E4D" w:rsidRDefault="00FD5E4D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83F0CEF-F1C1-47DF-A1AC-9238E4AEDA28}"/>
    <w:embedBold r:id="rId2" w:fontKey="{2CFABD41-7E1F-40E7-86AA-24474F830F2D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73318A2C-7253-4C78-A367-BD7E778AEA9E}"/>
    <w:embedBold r:id="rId4" w:fontKey="{E5B83FCD-7340-4AB3-8B90-4D5F3D136701}"/>
    <w:embedItalic r:id="rId5" w:fontKey="{939BF193-08A0-474E-861D-06549E8C935E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6" w:fontKey="{B7840E6B-6C12-4C1E-959F-EB5C38046FC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73326A" w:rsidRPr="0073326A" w14:paraId="4AD51F16" w14:textId="77777777" w:rsidTr="00C4167A">
      <w:tc>
        <w:tcPr>
          <w:tcW w:w="4675" w:type="dxa"/>
          <w:vAlign w:val="center"/>
        </w:tcPr>
        <w:p w14:paraId="2EC35B1C" w14:textId="3F3DCB6E" w:rsidR="0073326A" w:rsidRPr="0073326A" w:rsidRDefault="00DA27AA" w:rsidP="0073326A">
          <w:pPr>
            <w:tabs>
              <w:tab w:val="center" w:pos="4680"/>
              <w:tab w:val="right" w:pos="9810"/>
            </w:tabs>
            <w:spacing w:after="0" w:line="240" w:lineRule="auto"/>
            <w:rPr>
              <w:sz w:val="18"/>
              <w:szCs w:val="24"/>
            </w:rPr>
          </w:pPr>
          <w:r>
            <w:rPr>
              <w:sz w:val="18"/>
              <w:szCs w:val="24"/>
            </w:rPr>
            <w:t>Land O Lakes Horticultural Society</w:t>
          </w:r>
        </w:p>
      </w:tc>
      <w:tc>
        <w:tcPr>
          <w:tcW w:w="4675" w:type="dxa"/>
          <w:vAlign w:val="center"/>
        </w:tcPr>
        <w:p w14:paraId="178B01EA" w14:textId="40B2122E" w:rsidR="0073326A" w:rsidRPr="0073326A" w:rsidRDefault="0073326A" w:rsidP="0073326A">
          <w:pPr>
            <w:tabs>
              <w:tab w:val="center" w:pos="4680"/>
              <w:tab w:val="right" w:pos="9810"/>
            </w:tabs>
            <w:spacing w:after="0" w:line="240" w:lineRule="auto"/>
            <w:jc w:val="right"/>
            <w:rPr>
              <w:sz w:val="18"/>
              <w:szCs w:val="24"/>
            </w:rPr>
          </w:pPr>
        </w:p>
      </w:tc>
    </w:tr>
  </w:tbl>
  <w:p w14:paraId="6D1667DB" w14:textId="77777777" w:rsidR="0073326A" w:rsidRDefault="0073326A" w:rsidP="0073326A">
    <w:pPr>
      <w:pStyle w:val="NoSpaci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E7549" w14:textId="77777777" w:rsidR="00FD5E4D" w:rsidRDefault="00FD5E4D" w:rsidP="00650259">
      <w:pPr>
        <w:spacing w:after="0" w:line="240" w:lineRule="auto"/>
      </w:pPr>
      <w:r>
        <w:separator/>
      </w:r>
    </w:p>
  </w:footnote>
  <w:footnote w:type="continuationSeparator" w:id="0">
    <w:p w14:paraId="6D66C25F" w14:textId="77777777" w:rsidR="00FD5E4D" w:rsidRDefault="00FD5E4D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shd w:val="clear" w:color="auto" w:fill="731F1C" w:themeFill="accent5"/>
      <w:tblLook w:val="04A0" w:firstRow="1" w:lastRow="0" w:firstColumn="1" w:lastColumn="0" w:noHBand="0" w:noVBand="1"/>
    </w:tblPr>
    <w:tblGrid>
      <w:gridCol w:w="1350"/>
      <w:gridCol w:w="8000"/>
    </w:tblGrid>
    <w:tr w:rsidR="00713D1C" w:rsidRPr="00713D1C" w14:paraId="303853A3" w14:textId="77777777" w:rsidTr="00335230">
      <w:trPr>
        <w:trHeight w:val="990"/>
      </w:trPr>
      <w:tc>
        <w:tcPr>
          <w:tcW w:w="1350" w:type="dxa"/>
          <w:shd w:val="clear" w:color="auto" w:fill="731F1C" w:themeFill="accent5"/>
          <w:vAlign w:val="center"/>
        </w:tcPr>
        <w:p w14:paraId="486B9B3E" w14:textId="77777777" w:rsidR="001425ED" w:rsidRPr="00713D1C" w:rsidRDefault="00AB0BCC" w:rsidP="00713D1C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</w:pPr>
          <w:r w:rsidRPr="00713D1C"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  <w:drawing>
              <wp:inline distT="0" distB="0" distL="0" distR="0" wp14:anchorId="32357CFF" wp14:editId="490911B0">
                <wp:extent cx="640080" cy="640080"/>
                <wp:effectExtent l="0" t="0" r="7620" b="0"/>
                <wp:docPr id="1" name="Graphic 1" descr="Bank Chec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mployeeBadge.sv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080" cy="640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sdt>
        <w:sdtPr>
          <w:id w:val="1035071668"/>
          <w:placeholder>
            <w:docPart w:val="7E68569902CD44E9919AAD520B4D6232"/>
          </w:placeholder>
          <w:temporary/>
          <w:showingPlcHdr/>
          <w15:appearance w15:val="hidden"/>
        </w:sdtPr>
        <w:sdtContent>
          <w:tc>
            <w:tcPr>
              <w:tcW w:w="8000" w:type="dxa"/>
              <w:shd w:val="clear" w:color="auto" w:fill="731F1C" w:themeFill="accent5"/>
              <w:vAlign w:val="center"/>
            </w:tcPr>
            <w:p w14:paraId="632F7F6D" w14:textId="77777777" w:rsidR="001425ED" w:rsidRPr="00732B16" w:rsidRDefault="00713D1C" w:rsidP="00732B16">
              <w:pPr>
                <w:pStyle w:val="Header"/>
              </w:pPr>
              <w:r w:rsidRPr="00732B16">
                <w:t>Reimbursement Form</w:t>
              </w:r>
            </w:p>
          </w:tc>
        </w:sdtContent>
      </w:sdt>
    </w:tr>
  </w:tbl>
  <w:p w14:paraId="7BED6249" w14:textId="77777777" w:rsidR="00650259" w:rsidRDefault="00650259" w:rsidP="00713D1C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A2203CD"/>
    <w:multiLevelType w:val="hybridMultilevel"/>
    <w:tmpl w:val="B4B6250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8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0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1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2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1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585139877">
    <w:abstractNumId w:val="12"/>
  </w:num>
  <w:num w:numId="2" w16cid:durableId="1837726599">
    <w:abstractNumId w:val="8"/>
  </w:num>
  <w:num w:numId="3" w16cid:durableId="384334859">
    <w:abstractNumId w:val="16"/>
  </w:num>
  <w:num w:numId="4" w16cid:durableId="1697194968">
    <w:abstractNumId w:val="13"/>
  </w:num>
  <w:num w:numId="5" w16cid:durableId="1983534565">
    <w:abstractNumId w:val="14"/>
  </w:num>
  <w:num w:numId="6" w16cid:durableId="1665165336">
    <w:abstractNumId w:val="20"/>
  </w:num>
  <w:num w:numId="7" w16cid:durableId="706836136">
    <w:abstractNumId w:val="7"/>
  </w:num>
  <w:num w:numId="8" w16cid:durableId="1225992098">
    <w:abstractNumId w:val="11"/>
  </w:num>
  <w:num w:numId="9" w16cid:durableId="1018847556">
    <w:abstractNumId w:val="18"/>
  </w:num>
  <w:num w:numId="10" w16cid:durableId="1628969270">
    <w:abstractNumId w:val="1"/>
  </w:num>
  <w:num w:numId="11" w16cid:durableId="1301113691">
    <w:abstractNumId w:val="6"/>
  </w:num>
  <w:num w:numId="12" w16cid:durableId="1422293276">
    <w:abstractNumId w:val="0"/>
  </w:num>
  <w:num w:numId="13" w16cid:durableId="339085984">
    <w:abstractNumId w:val="2"/>
  </w:num>
  <w:num w:numId="14" w16cid:durableId="639579732">
    <w:abstractNumId w:val="10"/>
  </w:num>
  <w:num w:numId="15" w16cid:durableId="1007975905">
    <w:abstractNumId w:val="9"/>
  </w:num>
  <w:num w:numId="16" w16cid:durableId="604389714">
    <w:abstractNumId w:val="17"/>
  </w:num>
  <w:num w:numId="17" w16cid:durableId="224688195">
    <w:abstractNumId w:val="3"/>
  </w:num>
  <w:num w:numId="18" w16cid:durableId="352147075">
    <w:abstractNumId w:val="22"/>
  </w:num>
  <w:num w:numId="19" w16cid:durableId="375662944">
    <w:abstractNumId w:val="19"/>
  </w:num>
  <w:num w:numId="20" w16cid:durableId="623463295">
    <w:abstractNumId w:val="15"/>
  </w:num>
  <w:num w:numId="21" w16cid:durableId="1293707684">
    <w:abstractNumId w:val="21"/>
  </w:num>
  <w:num w:numId="22" w16cid:durableId="1017078288">
    <w:abstractNumId w:val="5"/>
  </w:num>
  <w:num w:numId="23" w16cid:durableId="918368834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7AA"/>
    <w:rsid w:val="00042FF4"/>
    <w:rsid w:val="00052382"/>
    <w:rsid w:val="0006568A"/>
    <w:rsid w:val="00076F0F"/>
    <w:rsid w:val="00084253"/>
    <w:rsid w:val="00097520"/>
    <w:rsid w:val="000D1F49"/>
    <w:rsid w:val="00114150"/>
    <w:rsid w:val="001425ED"/>
    <w:rsid w:val="00165CCD"/>
    <w:rsid w:val="001727CA"/>
    <w:rsid w:val="00173F73"/>
    <w:rsid w:val="001A56FE"/>
    <w:rsid w:val="001D57E1"/>
    <w:rsid w:val="001E5172"/>
    <w:rsid w:val="001F2CC9"/>
    <w:rsid w:val="00234765"/>
    <w:rsid w:val="00290F5E"/>
    <w:rsid w:val="00296F98"/>
    <w:rsid w:val="002A4EF4"/>
    <w:rsid w:val="002C56E6"/>
    <w:rsid w:val="002D481C"/>
    <w:rsid w:val="002F2ACD"/>
    <w:rsid w:val="002F6879"/>
    <w:rsid w:val="00335230"/>
    <w:rsid w:val="00340E21"/>
    <w:rsid w:val="00361E11"/>
    <w:rsid w:val="003B2EC8"/>
    <w:rsid w:val="003B4744"/>
    <w:rsid w:val="003F0847"/>
    <w:rsid w:val="003F55D9"/>
    <w:rsid w:val="0040090B"/>
    <w:rsid w:val="00405C4B"/>
    <w:rsid w:val="0046302A"/>
    <w:rsid w:val="00487D2D"/>
    <w:rsid w:val="004D5D62"/>
    <w:rsid w:val="004D716F"/>
    <w:rsid w:val="005112D0"/>
    <w:rsid w:val="00574B81"/>
    <w:rsid w:val="00577E06"/>
    <w:rsid w:val="005A3BF7"/>
    <w:rsid w:val="005D6CC7"/>
    <w:rsid w:val="005F2035"/>
    <w:rsid w:val="005F7990"/>
    <w:rsid w:val="0063739C"/>
    <w:rsid w:val="00650259"/>
    <w:rsid w:val="00651C81"/>
    <w:rsid w:val="0066597F"/>
    <w:rsid w:val="006E62D8"/>
    <w:rsid w:val="00713D1C"/>
    <w:rsid w:val="00732B16"/>
    <w:rsid w:val="0073326A"/>
    <w:rsid w:val="00770F25"/>
    <w:rsid w:val="007A35A8"/>
    <w:rsid w:val="007B0A85"/>
    <w:rsid w:val="007C6A52"/>
    <w:rsid w:val="00806FF3"/>
    <w:rsid w:val="0082043E"/>
    <w:rsid w:val="008E203A"/>
    <w:rsid w:val="0091229C"/>
    <w:rsid w:val="00940E73"/>
    <w:rsid w:val="00976D36"/>
    <w:rsid w:val="0098597D"/>
    <w:rsid w:val="009F619A"/>
    <w:rsid w:val="009F6DDE"/>
    <w:rsid w:val="00A254E8"/>
    <w:rsid w:val="00A370A8"/>
    <w:rsid w:val="00A51B9A"/>
    <w:rsid w:val="00A57C4C"/>
    <w:rsid w:val="00A60442"/>
    <w:rsid w:val="00AB0BCC"/>
    <w:rsid w:val="00AC0E07"/>
    <w:rsid w:val="00B13D8C"/>
    <w:rsid w:val="00B160CA"/>
    <w:rsid w:val="00B2199F"/>
    <w:rsid w:val="00B64AE7"/>
    <w:rsid w:val="00B6578E"/>
    <w:rsid w:val="00BD3F4F"/>
    <w:rsid w:val="00BD4753"/>
    <w:rsid w:val="00BD5CB1"/>
    <w:rsid w:val="00BE62EE"/>
    <w:rsid w:val="00C003BA"/>
    <w:rsid w:val="00C31922"/>
    <w:rsid w:val="00C46878"/>
    <w:rsid w:val="00C72268"/>
    <w:rsid w:val="00C764CF"/>
    <w:rsid w:val="00CB0D1A"/>
    <w:rsid w:val="00CB4A51"/>
    <w:rsid w:val="00CC7ADD"/>
    <w:rsid w:val="00CD4532"/>
    <w:rsid w:val="00CD47B0"/>
    <w:rsid w:val="00CE6104"/>
    <w:rsid w:val="00CE7918"/>
    <w:rsid w:val="00D16163"/>
    <w:rsid w:val="00D920BD"/>
    <w:rsid w:val="00DA27AA"/>
    <w:rsid w:val="00DB3FAD"/>
    <w:rsid w:val="00E61C09"/>
    <w:rsid w:val="00E677FE"/>
    <w:rsid w:val="00EB3B58"/>
    <w:rsid w:val="00EC7359"/>
    <w:rsid w:val="00EE3054"/>
    <w:rsid w:val="00EF3FC8"/>
    <w:rsid w:val="00F00606"/>
    <w:rsid w:val="00F01256"/>
    <w:rsid w:val="00F56F27"/>
    <w:rsid w:val="00F57DAF"/>
    <w:rsid w:val="00F66851"/>
    <w:rsid w:val="00FC7475"/>
    <w:rsid w:val="00FD5E4D"/>
    <w:rsid w:val="00FD7DBB"/>
    <w:rsid w:val="00FE78A0"/>
    <w:rsid w:val="00FF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035F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73326A"/>
  </w:style>
  <w:style w:type="paragraph" w:styleId="Heading1">
    <w:name w:val="heading 1"/>
    <w:basedOn w:val="Normal"/>
    <w:link w:val="Heading1Char"/>
    <w:uiPriority w:val="1"/>
    <w:qFormat/>
    <w:rsid w:val="00732B16"/>
    <w:pPr>
      <w:spacing w:after="0" w:line="240" w:lineRule="auto"/>
      <w:jc w:val="center"/>
      <w:outlineLvl w:val="0"/>
    </w:pPr>
    <w:rPr>
      <w:rFonts w:asciiTheme="majorHAnsi" w:hAnsiTheme="majorHAnsi"/>
      <w:b/>
      <w:color w:val="FFFFFF" w:themeColor="background1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32B16"/>
    <w:rPr>
      <w:rFonts w:asciiTheme="majorHAnsi" w:hAnsiTheme="majorHAnsi"/>
      <w:b/>
      <w:color w:val="FFFFFF" w:themeColor="background1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651C81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semiHidden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651C81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1C81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732B16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732B16"/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paragraph" w:styleId="Footer">
    <w:name w:val="footer"/>
    <w:basedOn w:val="Normal"/>
    <w:link w:val="FooterChar"/>
    <w:uiPriority w:val="99"/>
    <w:rsid w:val="0073326A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3326A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13D1C"/>
    <w:pPr>
      <w:widowControl w:val="0"/>
      <w:autoSpaceDE w:val="0"/>
      <w:autoSpaceDN w:val="0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F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C81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651C81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C81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C81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C8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C8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51C81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6FF3"/>
    <w:rPr>
      <w:color w:val="808080"/>
    </w:rPr>
  </w:style>
  <w:style w:type="paragraph" w:styleId="ListParagraph">
    <w:name w:val="List Paragraph"/>
    <w:basedOn w:val="Normal"/>
    <w:uiPriority w:val="34"/>
    <w:semiHidden/>
    <w:qFormat/>
    <w:rsid w:val="00B21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udl\AppData\Roaming\Microsoft\Templates\Reimbursement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E68569902CD44E9919AAD520B4D6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6DB7F4-D108-4BA9-A708-BA5DC2D68838}"/>
      </w:docPartPr>
      <w:docPartBody>
        <w:p w:rsidR="00902270" w:rsidRDefault="003638B6">
          <w:pPr>
            <w:pStyle w:val="7E68569902CD44E9919AAD520B4D6232"/>
          </w:pPr>
          <w:r w:rsidRPr="00806FF3">
            <w:t>hansson@example.com</w:t>
          </w:r>
        </w:p>
      </w:docPartBody>
    </w:docPart>
    <w:docPart>
      <w:docPartPr>
        <w:name w:val="BD3281DCD73C4418993C5562CD75E2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1AB992-D9BE-42DE-8797-DC3E5CC2E0FC}"/>
      </w:docPartPr>
      <w:docPartBody>
        <w:p w:rsidR="00902270" w:rsidRDefault="003638B6">
          <w:pPr>
            <w:pStyle w:val="BD3281DCD73C4418993C5562CD75E21C"/>
          </w:pPr>
          <w:r w:rsidRPr="005D6CC7">
            <w:t>Date</w:t>
          </w:r>
        </w:p>
      </w:docPartBody>
    </w:docPart>
    <w:docPart>
      <w:docPartPr>
        <w:name w:val="7BBA35962C2B4B2E80A64FEDCDB7F5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F7E32B-8D39-4B3D-AEC4-6834C965B019}"/>
      </w:docPartPr>
      <w:docPartBody>
        <w:p w:rsidR="00902270" w:rsidRDefault="003638B6">
          <w:pPr>
            <w:pStyle w:val="7BBA35962C2B4B2E80A64FEDCDB7F55E"/>
          </w:pPr>
          <w:r w:rsidRPr="005D6CC7">
            <w:t>Budget Category</w:t>
          </w:r>
        </w:p>
      </w:docPartBody>
    </w:docPart>
    <w:docPart>
      <w:docPartPr>
        <w:name w:val="7B3839840A0A4E709E6701B3A79A6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9B9069-6F06-480D-874F-96DBA28CF94E}"/>
      </w:docPartPr>
      <w:docPartBody>
        <w:p w:rsidR="00902270" w:rsidRDefault="003638B6">
          <w:pPr>
            <w:pStyle w:val="7B3839840A0A4E709E6701B3A79A6483"/>
          </w:pPr>
          <w:r w:rsidRPr="005D6CC7">
            <w:t>Submitted by</w:t>
          </w:r>
        </w:p>
      </w:docPartBody>
    </w:docPart>
    <w:docPart>
      <w:docPartPr>
        <w:name w:val="5BB59525B7B344348A5BEB8A1A9D93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1671D0-4535-4551-89F1-F416168C2456}"/>
      </w:docPartPr>
      <w:docPartBody>
        <w:p w:rsidR="00902270" w:rsidRDefault="003638B6">
          <w:pPr>
            <w:pStyle w:val="5BB59525B7B344348A5BEB8A1A9D93E0"/>
          </w:pPr>
          <w:r w:rsidRPr="005D6CC7">
            <w:t>Phone</w:t>
          </w:r>
        </w:p>
      </w:docPartBody>
    </w:docPart>
    <w:docPart>
      <w:docPartPr>
        <w:name w:val="BF49E0A4DB8D4531BCBCB158CD79E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0370B-10B3-43FB-8F9A-5B2C2F138AA8}"/>
      </w:docPartPr>
      <w:docPartBody>
        <w:p w:rsidR="00902270" w:rsidRDefault="003638B6">
          <w:pPr>
            <w:pStyle w:val="BF49E0A4DB8D4531BCBCB158CD79E22E"/>
          </w:pPr>
          <w:r w:rsidRPr="005D6CC7">
            <w:t>Email</w:t>
          </w:r>
        </w:p>
      </w:docPartBody>
    </w:docPart>
    <w:docPart>
      <w:docPartPr>
        <w:name w:val="E2087848898B4F358BA449030F32F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13A9C7-9FF8-4DEC-B7BA-DD8D2BF8F12A}"/>
      </w:docPartPr>
      <w:docPartBody>
        <w:p w:rsidR="00902270" w:rsidRDefault="003638B6">
          <w:pPr>
            <w:pStyle w:val="E2087848898B4F358BA449030F32FAEC"/>
          </w:pPr>
          <w:r w:rsidRPr="005D6CC7">
            <w:t>Address</w:t>
          </w:r>
        </w:p>
      </w:docPartBody>
    </w:docPart>
    <w:docPart>
      <w:docPartPr>
        <w:name w:val="D5F934D1820D4951863F59D787275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3EC094-85B9-4D9E-98D9-CF9CADC57B0E}"/>
      </w:docPartPr>
      <w:docPartBody>
        <w:p w:rsidR="00902270" w:rsidRDefault="003638B6">
          <w:pPr>
            <w:pStyle w:val="D5F934D1820D4951863F59D78727557B"/>
          </w:pPr>
          <w:r w:rsidRPr="005D6CC7">
            <w:t>Description of Purchase</w:t>
          </w:r>
        </w:p>
      </w:docPartBody>
    </w:docPart>
    <w:docPart>
      <w:docPartPr>
        <w:name w:val="E325D6E142F24B0984322E3DCDAA6D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E0489B-CAF8-4FFA-B4C2-16E45230EEC3}"/>
      </w:docPartPr>
      <w:docPartBody>
        <w:p w:rsidR="00902270" w:rsidRDefault="003638B6">
          <w:pPr>
            <w:pStyle w:val="E325D6E142F24B0984322E3DCDAA6D1F"/>
          </w:pPr>
          <w:r w:rsidRPr="005D6CC7">
            <w:t>Amount</w:t>
          </w:r>
        </w:p>
      </w:docPartBody>
    </w:docPart>
    <w:docPart>
      <w:docPartPr>
        <w:name w:val="FEB0811C716847B2AE67A73905CE74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D716B-18BC-4AAD-AB57-1804452B9B5C}"/>
      </w:docPartPr>
      <w:docPartBody>
        <w:p w:rsidR="00902270" w:rsidRDefault="003638B6">
          <w:pPr>
            <w:pStyle w:val="FEB0811C716847B2AE67A73905CE7418"/>
          </w:pPr>
          <w:r w:rsidRPr="00C72268">
            <w:t>Total</w:t>
          </w:r>
        </w:p>
      </w:docPartBody>
    </w:docPart>
    <w:docPart>
      <w:docPartPr>
        <w:name w:val="C86218DA42C0454F8DE1594C7335C1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2C45A-28EE-43F2-BF3E-4AAAEC06756F}"/>
      </w:docPartPr>
      <w:docPartBody>
        <w:p w:rsidR="00902270" w:rsidRDefault="003638B6">
          <w:pPr>
            <w:pStyle w:val="C86218DA42C0454F8DE1594C7335C1BC"/>
          </w:pPr>
          <w:r w:rsidRPr="005D6CC7">
            <w:t>Amount</w:t>
          </w:r>
        </w:p>
      </w:docPartBody>
    </w:docPart>
    <w:docPart>
      <w:docPartPr>
        <w:name w:val="9EEA3DCC29CF42C5991A5CE68DE6B1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3A1286-67D9-4776-B7CC-1952176F905C}"/>
      </w:docPartPr>
      <w:docPartBody>
        <w:p w:rsidR="00902270" w:rsidRDefault="003638B6">
          <w:pPr>
            <w:pStyle w:val="9EEA3DCC29CF42C5991A5CE68DE6B136"/>
          </w:pPr>
          <w:r w:rsidRPr="005D6CC7">
            <w:t>Date</w:t>
          </w:r>
        </w:p>
      </w:docPartBody>
    </w:docPart>
    <w:docPart>
      <w:docPartPr>
        <w:name w:val="1A8395DD13CE47A49CDF81E23AB969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30042F-2B81-4F8A-9E04-E5BA942BF4E4}"/>
      </w:docPartPr>
      <w:docPartBody>
        <w:p w:rsidR="00902270" w:rsidRDefault="003638B6">
          <w:pPr>
            <w:pStyle w:val="1A8395DD13CE47A49CDF81E23AB96965"/>
          </w:pPr>
          <w:r w:rsidRPr="005D6CC7">
            <w:t>Budget Category</w:t>
          </w:r>
        </w:p>
      </w:docPartBody>
    </w:docPart>
    <w:docPart>
      <w:docPartPr>
        <w:name w:val="477F203FAD73457784241F88584E86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C48B47-5083-4BD2-8C7A-4AFB9677086C}"/>
      </w:docPartPr>
      <w:docPartBody>
        <w:p w:rsidR="00902270" w:rsidRDefault="003638B6" w:rsidP="003638B6">
          <w:pPr>
            <w:pStyle w:val="477F203FAD73457784241F88584E8604"/>
          </w:pPr>
          <w:r w:rsidRPr="005D6CC7">
            <w:t>Treasurer Use Only</w:t>
          </w:r>
        </w:p>
      </w:docPartBody>
    </w:docPart>
    <w:docPart>
      <w:docPartPr>
        <w:name w:val="F2616B19D90F40059B72A13C7E7716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29F6E-A39D-4DDA-847E-2B1EE73E0BBA}"/>
      </w:docPartPr>
      <w:docPartBody>
        <w:p w:rsidR="00902270" w:rsidRDefault="003638B6" w:rsidP="003638B6">
          <w:pPr>
            <w:pStyle w:val="F2616B19D90F40059B72A13C7E77169D"/>
          </w:pPr>
          <w:r w:rsidRPr="005D6CC7">
            <w:t>Check Number</w:t>
          </w:r>
        </w:p>
      </w:docPartBody>
    </w:docPart>
    <w:docPart>
      <w:docPartPr>
        <w:name w:val="917B687F7DA84AAD8FA0C4C2FF553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4779F-21E2-4836-8CB6-7982EAFC6E5D}"/>
      </w:docPartPr>
      <w:docPartBody>
        <w:p w:rsidR="00902270" w:rsidRDefault="003638B6" w:rsidP="003638B6">
          <w:pPr>
            <w:pStyle w:val="917B687F7DA84AAD8FA0C4C2FF553CA6"/>
          </w:pPr>
          <w:r w:rsidRPr="005D6CC7">
            <w:t>Amount</w:t>
          </w:r>
        </w:p>
      </w:docPartBody>
    </w:docPart>
    <w:docPart>
      <w:docPartPr>
        <w:name w:val="AA87AB0428F4414081A99F6E94E8D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ABA0D9-B1C6-4436-955C-1B85C7A23FEF}"/>
      </w:docPartPr>
      <w:docPartBody>
        <w:p w:rsidR="00902270" w:rsidRDefault="003638B6" w:rsidP="003638B6">
          <w:pPr>
            <w:pStyle w:val="AA87AB0428F4414081A99F6E94E8D2B5"/>
          </w:pPr>
          <w:r w:rsidRPr="005D6CC7">
            <w:t>Date</w:t>
          </w:r>
        </w:p>
      </w:docPartBody>
    </w:docPart>
    <w:docPart>
      <w:docPartPr>
        <w:name w:val="EEEEDE6689584B16B120F31E88905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BAB219-9153-4540-8958-BA44054F9234}"/>
      </w:docPartPr>
      <w:docPartBody>
        <w:p w:rsidR="00902270" w:rsidRDefault="003638B6" w:rsidP="003638B6">
          <w:pPr>
            <w:pStyle w:val="EEEEDE6689584B16B120F31E889054F1"/>
          </w:pPr>
          <w:r w:rsidRPr="005D6CC7">
            <w:t>Budget Category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8B6"/>
    <w:rsid w:val="0008231B"/>
    <w:rsid w:val="00106A3D"/>
    <w:rsid w:val="001650FB"/>
    <w:rsid w:val="001E5172"/>
    <w:rsid w:val="002A4EF4"/>
    <w:rsid w:val="003638B6"/>
    <w:rsid w:val="0066597F"/>
    <w:rsid w:val="00674B6B"/>
    <w:rsid w:val="007563F4"/>
    <w:rsid w:val="00761E9F"/>
    <w:rsid w:val="00902270"/>
    <w:rsid w:val="00B13D8C"/>
    <w:rsid w:val="00C764CF"/>
    <w:rsid w:val="00F6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68569902CD44E9919AAD520B4D6232">
    <w:name w:val="7E68569902CD44E9919AAD520B4D6232"/>
  </w:style>
  <w:style w:type="paragraph" w:customStyle="1" w:styleId="BD3281DCD73C4418993C5562CD75E21C">
    <w:name w:val="BD3281DCD73C4418993C5562CD75E21C"/>
  </w:style>
  <w:style w:type="paragraph" w:customStyle="1" w:styleId="7BBA35962C2B4B2E80A64FEDCDB7F55E">
    <w:name w:val="7BBA35962C2B4B2E80A64FEDCDB7F55E"/>
  </w:style>
  <w:style w:type="paragraph" w:customStyle="1" w:styleId="7B3839840A0A4E709E6701B3A79A6483">
    <w:name w:val="7B3839840A0A4E709E6701B3A79A6483"/>
  </w:style>
  <w:style w:type="paragraph" w:customStyle="1" w:styleId="5BB59525B7B344348A5BEB8A1A9D93E0">
    <w:name w:val="5BB59525B7B344348A5BEB8A1A9D93E0"/>
  </w:style>
  <w:style w:type="paragraph" w:customStyle="1" w:styleId="BF49E0A4DB8D4531BCBCB158CD79E22E">
    <w:name w:val="BF49E0A4DB8D4531BCBCB158CD79E22E"/>
  </w:style>
  <w:style w:type="paragraph" w:customStyle="1" w:styleId="E2087848898B4F358BA449030F32FAEC">
    <w:name w:val="E2087848898B4F358BA449030F32FAEC"/>
  </w:style>
  <w:style w:type="paragraph" w:customStyle="1" w:styleId="D5F934D1820D4951863F59D78727557B">
    <w:name w:val="D5F934D1820D4951863F59D78727557B"/>
  </w:style>
  <w:style w:type="paragraph" w:customStyle="1" w:styleId="E325D6E142F24B0984322E3DCDAA6D1F">
    <w:name w:val="E325D6E142F24B0984322E3DCDAA6D1F"/>
  </w:style>
  <w:style w:type="paragraph" w:customStyle="1" w:styleId="FEB0811C716847B2AE67A73905CE7418">
    <w:name w:val="FEB0811C716847B2AE67A73905CE7418"/>
  </w:style>
  <w:style w:type="paragraph" w:customStyle="1" w:styleId="C86218DA42C0454F8DE1594C7335C1BC">
    <w:name w:val="C86218DA42C0454F8DE1594C7335C1BC"/>
  </w:style>
  <w:style w:type="paragraph" w:customStyle="1" w:styleId="9EEA3DCC29CF42C5991A5CE68DE6B136">
    <w:name w:val="9EEA3DCC29CF42C5991A5CE68DE6B136"/>
  </w:style>
  <w:style w:type="paragraph" w:customStyle="1" w:styleId="1A8395DD13CE47A49CDF81E23AB96965">
    <w:name w:val="1A8395DD13CE47A49CDF81E23AB96965"/>
  </w:style>
  <w:style w:type="paragraph" w:customStyle="1" w:styleId="477F203FAD73457784241F88584E8604">
    <w:name w:val="477F203FAD73457784241F88584E8604"/>
    <w:rsid w:val="003638B6"/>
  </w:style>
  <w:style w:type="paragraph" w:customStyle="1" w:styleId="F2616B19D90F40059B72A13C7E77169D">
    <w:name w:val="F2616B19D90F40059B72A13C7E77169D"/>
    <w:rsid w:val="003638B6"/>
  </w:style>
  <w:style w:type="paragraph" w:customStyle="1" w:styleId="917B687F7DA84AAD8FA0C4C2FF553CA6">
    <w:name w:val="917B687F7DA84AAD8FA0C4C2FF553CA6"/>
    <w:rsid w:val="003638B6"/>
  </w:style>
  <w:style w:type="paragraph" w:customStyle="1" w:styleId="AA87AB0428F4414081A99F6E94E8D2B5">
    <w:name w:val="AA87AB0428F4414081A99F6E94E8D2B5"/>
    <w:rsid w:val="003638B6"/>
  </w:style>
  <w:style w:type="paragraph" w:customStyle="1" w:styleId="EEEEDE6689584B16B120F31E889054F1">
    <w:name w:val="EEEEDE6689584B16B120F31E889054F1"/>
    <w:rsid w:val="003638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980C6D-FB6B-4C77-A5D0-0ED381D35E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0301D4-321E-43E1-8C09-43261CEF927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3B11E8E0-1B24-4F8F-A043-9E6D1ECB3C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Reimbursement form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2026-01-18T19:20:00Z</dcterms:created>
  <dcterms:modified xsi:type="dcterms:W3CDTF">2026-01-18T19:20:00Z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